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2F" w:rsidRDefault="000A6A2F" w:rsidP="00D465C0">
      <w:pPr>
        <w:spacing w:line="276" w:lineRule="auto"/>
        <w:jc w:val="center"/>
      </w:pPr>
      <w:r w:rsidRPr="00D465C0">
        <w:t xml:space="preserve">СПИСОК УЧИТЕЛЕЙ </w:t>
      </w:r>
      <w:r>
        <w:t xml:space="preserve"> МБОУ «Муралинская основная общеобразовательная школа Кайбицкого муниципального района РТ»</w:t>
      </w:r>
    </w:p>
    <w:p w:rsidR="000A6A2F" w:rsidRPr="00D465C0" w:rsidRDefault="000A6A2F" w:rsidP="00D465C0">
      <w:pPr>
        <w:spacing w:line="276" w:lineRule="auto"/>
        <w:jc w:val="center"/>
      </w:pPr>
      <w:r>
        <w:t>на 2019-2020 учебный год</w:t>
      </w:r>
    </w:p>
    <w:p w:rsidR="000A6A2F" w:rsidRPr="00AD695E" w:rsidRDefault="000A6A2F">
      <w:pPr>
        <w:jc w:val="center"/>
      </w:pPr>
    </w:p>
    <w:tbl>
      <w:tblPr>
        <w:tblW w:w="15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854"/>
        <w:gridCol w:w="1134"/>
        <w:gridCol w:w="1275"/>
        <w:gridCol w:w="1704"/>
        <w:gridCol w:w="1134"/>
        <w:gridCol w:w="1275"/>
        <w:gridCol w:w="709"/>
        <w:gridCol w:w="709"/>
        <w:gridCol w:w="1276"/>
        <w:gridCol w:w="1417"/>
        <w:gridCol w:w="2687"/>
      </w:tblGrid>
      <w:tr w:rsidR="000A6A2F" w:rsidRPr="0023421A" w:rsidTr="0030618A">
        <w:trPr>
          <w:trHeight w:val="440"/>
        </w:trPr>
        <w:tc>
          <w:tcPr>
            <w:tcW w:w="568" w:type="dxa"/>
            <w:vMerge w:val="restart"/>
          </w:tcPr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№</w:t>
            </w:r>
          </w:p>
        </w:tc>
        <w:tc>
          <w:tcPr>
            <w:tcW w:w="1854" w:type="dxa"/>
            <w:vMerge w:val="restart"/>
          </w:tcPr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Фамилии, имена, отчества</w:t>
            </w:r>
          </w:p>
        </w:tc>
        <w:tc>
          <w:tcPr>
            <w:tcW w:w="1134" w:type="dxa"/>
            <w:vMerge w:val="restart"/>
          </w:tcPr>
          <w:p w:rsidR="000A6A2F" w:rsidRPr="0023421A" w:rsidRDefault="000A6A2F" w:rsidP="00D92EDA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Дата и год рождения</w:t>
            </w:r>
          </w:p>
        </w:tc>
        <w:tc>
          <w:tcPr>
            <w:tcW w:w="1275" w:type="dxa"/>
            <w:vMerge w:val="restart"/>
          </w:tcPr>
          <w:p w:rsidR="000A6A2F" w:rsidRPr="0023421A" w:rsidRDefault="000A6A2F" w:rsidP="00BF5C85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Должность</w:t>
            </w:r>
          </w:p>
          <w:p w:rsidR="000A6A2F" w:rsidRPr="0023421A" w:rsidRDefault="000A6A2F" w:rsidP="00BF5C85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преп.</w:t>
            </w:r>
            <w:r w:rsidRPr="0023421A">
              <w:rPr>
                <w:sz w:val="20"/>
                <w:szCs w:val="20"/>
              </w:rPr>
              <w:br/>
              <w:t>предмет</w:t>
            </w:r>
          </w:p>
        </w:tc>
        <w:tc>
          <w:tcPr>
            <w:tcW w:w="1704" w:type="dxa"/>
            <w:vMerge w:val="restart"/>
          </w:tcPr>
          <w:p w:rsidR="000A6A2F" w:rsidRPr="0023421A" w:rsidRDefault="000A6A2F" w:rsidP="00437FA6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Образование ,полное наименование уч. заведения, серия, номер диплома,  год окончания</w:t>
            </w:r>
          </w:p>
        </w:tc>
        <w:tc>
          <w:tcPr>
            <w:tcW w:w="1134" w:type="dxa"/>
            <w:vMerge w:val="restart"/>
          </w:tcPr>
          <w:p w:rsidR="000A6A2F" w:rsidRPr="0023421A" w:rsidRDefault="000A6A2F" w:rsidP="00BF5C85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Квалификация по диплому</w:t>
            </w:r>
          </w:p>
        </w:tc>
        <w:tc>
          <w:tcPr>
            <w:tcW w:w="1275" w:type="dxa"/>
            <w:vMerge w:val="restart"/>
          </w:tcPr>
          <w:p w:rsidR="000A6A2F" w:rsidRPr="0023421A" w:rsidRDefault="000A6A2F" w:rsidP="00BF5C85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Специальность по диплому</w:t>
            </w:r>
          </w:p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Стаж </w:t>
            </w:r>
          </w:p>
        </w:tc>
        <w:tc>
          <w:tcPr>
            <w:tcW w:w="1276" w:type="dxa"/>
            <w:vMerge w:val="restart"/>
          </w:tcPr>
          <w:p w:rsidR="000A6A2F" w:rsidRPr="0023421A" w:rsidRDefault="000A6A2F" w:rsidP="00437FA6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С какого года</w:t>
            </w:r>
            <w:r w:rsidRPr="0023421A">
              <w:rPr>
                <w:sz w:val="20"/>
                <w:szCs w:val="20"/>
              </w:rPr>
              <w:br/>
              <w:t>работает в</w:t>
            </w:r>
          </w:p>
          <w:p w:rsidR="000A6A2F" w:rsidRPr="0023421A" w:rsidRDefault="000A6A2F" w:rsidP="00437FA6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данной школе</w:t>
            </w:r>
          </w:p>
        </w:tc>
        <w:tc>
          <w:tcPr>
            <w:tcW w:w="1417" w:type="dxa"/>
            <w:vMerge w:val="restart"/>
          </w:tcPr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Квалифик.</w:t>
            </w:r>
            <w:r w:rsidRPr="0023421A">
              <w:rPr>
                <w:sz w:val="20"/>
                <w:szCs w:val="20"/>
              </w:rPr>
              <w:br/>
              <w:t>категория (год присвоения, по какому предмету)</w:t>
            </w:r>
          </w:p>
        </w:tc>
        <w:tc>
          <w:tcPr>
            <w:tcW w:w="2687" w:type="dxa"/>
            <w:vMerge w:val="restart"/>
          </w:tcPr>
          <w:p w:rsidR="000A6A2F" w:rsidRPr="0023421A" w:rsidRDefault="000A6A2F" w:rsidP="00B42F2F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Награды</w:t>
            </w:r>
            <w:r w:rsidRPr="0023421A">
              <w:rPr>
                <w:sz w:val="20"/>
                <w:szCs w:val="20"/>
              </w:rPr>
              <w:br/>
              <w:t xml:space="preserve"> (указать все за весь период работы отраслевые, ведомственные, государственные награды) год </w:t>
            </w:r>
          </w:p>
        </w:tc>
      </w:tr>
      <w:tr w:rsidR="000A6A2F" w:rsidRPr="0023421A" w:rsidTr="0030618A">
        <w:trPr>
          <w:trHeight w:val="1340"/>
        </w:trPr>
        <w:tc>
          <w:tcPr>
            <w:tcW w:w="568" w:type="dxa"/>
            <w:vMerge/>
          </w:tcPr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  <w:vMerge/>
          </w:tcPr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6A2F" w:rsidRPr="0023421A" w:rsidRDefault="000A6A2F" w:rsidP="00D92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A6A2F" w:rsidRPr="0023421A" w:rsidRDefault="000A6A2F" w:rsidP="00BF5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</w:tcPr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6A2F" w:rsidRPr="0023421A" w:rsidRDefault="000A6A2F" w:rsidP="00BF5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A6A2F" w:rsidRPr="0023421A" w:rsidRDefault="000A6A2F" w:rsidP="00BF5C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A6A2F" w:rsidRPr="0023421A" w:rsidRDefault="000A6A2F" w:rsidP="00BF5C85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общий</w:t>
            </w:r>
          </w:p>
        </w:tc>
        <w:tc>
          <w:tcPr>
            <w:tcW w:w="709" w:type="dxa"/>
          </w:tcPr>
          <w:p w:rsidR="000A6A2F" w:rsidRPr="0023421A" w:rsidRDefault="000A6A2F" w:rsidP="00BF5C85">
            <w:pPr>
              <w:jc w:val="center"/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педагогический</w:t>
            </w:r>
          </w:p>
        </w:tc>
        <w:tc>
          <w:tcPr>
            <w:tcW w:w="1276" w:type="dxa"/>
            <w:vMerge/>
          </w:tcPr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7" w:type="dxa"/>
            <w:vMerge/>
          </w:tcPr>
          <w:p w:rsidR="000A6A2F" w:rsidRPr="0023421A" w:rsidRDefault="000A6A2F">
            <w:pPr>
              <w:jc w:val="center"/>
              <w:rPr>
                <w:sz w:val="20"/>
                <w:szCs w:val="20"/>
              </w:rPr>
            </w:pP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Музаффарова Рушания  Зуфаровна 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12.08.1974г.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Директор , Учитель  технол.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Тат.языка и литер.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Высшее, Казанский федеральный университет,  101604 0006841, №50-10-3/15; 28.02.2015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 Учитель родного языка и литературы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1994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Высшая, 2013,</w:t>
            </w:r>
          </w:p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Грамота МО и  НРТ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23421A">
                <w:rPr>
                  <w:sz w:val="20"/>
                  <w:szCs w:val="20"/>
                </w:rPr>
                <w:t>2005 г</w:t>
              </w:r>
            </w:smartTag>
            <w:r w:rsidRPr="0023421A">
              <w:rPr>
                <w:sz w:val="20"/>
                <w:szCs w:val="20"/>
              </w:rPr>
              <w:t xml:space="preserve">., 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грамота ОО 2011, 2015,2018.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Почетная грамота  главы Кайб. р-а, 2016,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 Наг. знак РТ «За заслуги в образовании»,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3421A">
                <w:rPr>
                  <w:sz w:val="20"/>
                  <w:szCs w:val="20"/>
                </w:rPr>
                <w:t>2018 г</w:t>
              </w:r>
            </w:smartTag>
            <w:r w:rsidRPr="0023421A">
              <w:rPr>
                <w:sz w:val="20"/>
                <w:szCs w:val="20"/>
              </w:rPr>
              <w:t>.</w:t>
            </w: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2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Шарафиева Лейсан Альхатовна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03.06.1980.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тат.языка и литер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Высшее, татарский государственный гуманитарный институт, ДВС № 1642232 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20.06.2002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Учитель татарского языка и литературы 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Татарский язык и литература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2002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Первая, 2016, тат.яз.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Грамота Кайбицкого  ОО 2009г, 2016</w:t>
            </w: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3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  <w:lang w:val="tt-RU"/>
              </w:rPr>
            </w:pPr>
            <w:r w:rsidRPr="0023421A">
              <w:rPr>
                <w:sz w:val="20"/>
                <w:szCs w:val="20"/>
              </w:rPr>
              <w:t>Гарапова Гульнара  Мансуровна</w:t>
            </w:r>
            <w:r w:rsidRPr="0023421A">
              <w:rPr>
                <w:sz w:val="20"/>
                <w:szCs w:val="20"/>
                <w:lang w:val="tt-RU"/>
              </w:rPr>
              <w:t xml:space="preserve"> 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18.10.1977г.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 математики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Высшее, татарский государственный гуманитарно – педагогический университет, ВСВ №1324200,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01.03.2006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1997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Первая, 2017,</w:t>
            </w:r>
          </w:p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Грамота Кайбицкого ОО 2014, 2017</w:t>
            </w:r>
          </w:p>
          <w:p w:rsidR="000A6A2F" w:rsidRPr="0023421A" w:rsidRDefault="000A6A2F" w:rsidP="00F30A17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Благодарность МО и НРТ, 2019г.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4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Зиганшин Фрат Гадельшович 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14.04.1963г.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 физкультуры</w:t>
            </w:r>
          </w:p>
        </w:tc>
        <w:tc>
          <w:tcPr>
            <w:tcW w:w="1704" w:type="dxa"/>
          </w:tcPr>
          <w:p w:rsidR="000A6A2F" w:rsidRPr="0023421A" w:rsidRDefault="000A6A2F" w:rsidP="001954E1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Высшее, Волгоградский государственный институт физической культуры, ФВ №156183</w:t>
            </w:r>
          </w:p>
          <w:p w:rsidR="000A6A2F" w:rsidRPr="0023421A" w:rsidRDefault="000A6A2F" w:rsidP="001954E1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09.06.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Преподаватель организатор физкультурно – оздоровительной работы и туризма, 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 xml:space="preserve">Физическая культура и спорт 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Высшая, 2017, Физич. культура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Грамота Кайбицкого ОО 2012г., почетная грамота главы 2013, грамота министерства спорта РТ 2013г., памятный медаль  РФ и грамота «22 зимние игры 2014  г. Сочи»,  Наг. знак РТ «Отличник физической культуры и спорта» , 2016.</w:t>
            </w:r>
          </w:p>
          <w:p w:rsidR="000A6A2F" w:rsidRPr="0023421A" w:rsidRDefault="000A6A2F" w:rsidP="00F30A17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Благодарность МО и НРТ, 2019г.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5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Мингазова Лилия  Талгатовна 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06.06.1966г.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англ.яз.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Высшее, Казанский государственный педагогический институт, НВ №476025, 30.06.1988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английского и немецкого языков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Английский и немецкий языки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1989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Первая, 2017,</w:t>
            </w:r>
          </w:p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Анг. яз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Грамота МО  и Н РТ  2004г, . Грамота 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 МО и Н РФ2010г. </w:t>
            </w:r>
          </w:p>
          <w:p w:rsidR="000A6A2F" w:rsidRPr="0023421A" w:rsidRDefault="000A6A2F" w:rsidP="008F7BEF">
            <w:pPr>
              <w:rPr>
                <w:sz w:val="20"/>
                <w:szCs w:val="20"/>
                <w:lang w:val="tt-RU"/>
              </w:rPr>
            </w:pPr>
            <w:r w:rsidRPr="0023421A">
              <w:rPr>
                <w:sz w:val="20"/>
                <w:szCs w:val="20"/>
              </w:rPr>
              <w:t>Грамота ОО 2015г. 2016г.</w:t>
            </w: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6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Садриева Алсу  Зульфикаровна 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01.11.1967г.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  Учитель рус.яз  и лит.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Высшее, Казанский федеральный университет, 101632 №0006084, 28.06.2017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Бакалавр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Филология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 xml:space="preserve">Первая, 2017, </w:t>
            </w:r>
          </w:p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Рус.яз.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Грамота Кайбицкого ОО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3421A">
                <w:rPr>
                  <w:sz w:val="20"/>
                  <w:szCs w:val="20"/>
                </w:rPr>
                <w:t>2013 г</w:t>
              </w:r>
            </w:smartTag>
            <w:r w:rsidRPr="0023421A">
              <w:rPr>
                <w:sz w:val="20"/>
                <w:szCs w:val="20"/>
              </w:rPr>
              <w:t>., 2016г.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Почетная грамота главы Кайбицкого р-на 2017, Благодарственное письмо МО и НРТ, 2018г.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7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Сайфутдинова Алсу   Мансуровна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29.10.1971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Зам.дир.по УВР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нач. кл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Высшее, Татарский государственный гуманитарно – педагогический университет,  ВСГ №0304404, 25.01.2007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 xml:space="preserve">Первая, </w:t>
            </w:r>
          </w:p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2016,</w:t>
            </w:r>
          </w:p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Нач. кл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Грамота 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Кайбицкого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ОО 2005, 2011,2015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Почетная грамота главы Кайбицкого р-на 2016</w:t>
            </w: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8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 Хамидуллина Альбина   Искандаровна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13.01.1959г.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истории и обществознания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Высшее, Казанский государствнный педагогический институт, ТВ №033032, от 09.07.1990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1993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Высшая,</w:t>
            </w:r>
          </w:p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2014, история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Грамота МО РТ , 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нагр.зн. МО и НРТ 2005г.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Грам.  МОиН РФ 2011г.,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 грамота ОО  2014,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 почетная грамота главы Кайбицкого р-на 2016.</w:t>
            </w:r>
          </w:p>
          <w:p w:rsidR="000A6A2F" w:rsidRPr="0023421A" w:rsidRDefault="000A6A2F" w:rsidP="004921F4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Грамота Кайбицкого ОО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23421A">
                <w:rPr>
                  <w:sz w:val="20"/>
                  <w:szCs w:val="20"/>
                </w:rPr>
                <w:t>2019 г</w:t>
              </w:r>
            </w:smartTag>
            <w:r w:rsidRPr="0023421A">
              <w:rPr>
                <w:sz w:val="20"/>
                <w:szCs w:val="20"/>
              </w:rPr>
              <w:t>.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9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Хасанова Мелеуша    Мансуровна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10.09.1972г.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    Учитель начальных классов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Высшее, Казанский федеральный университет, КП №97099, 27.12.2012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1992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 xml:space="preserve">Первая, </w:t>
            </w:r>
          </w:p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2017,</w:t>
            </w:r>
          </w:p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 xml:space="preserve">Нач. кл. 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Грамота МО РТ 2004г., 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Грамота ОО 2013, 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 нагр.зн. «За заслуги в образовании» МОиНРТ, 2017г.</w:t>
            </w: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10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Гарифуллин Сирин Шайхуллович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12.01.1979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Высшее, татарский государственный гуманитарно- педагогический университет,  ВСВ 1345375 №6278/08, 23.05.2008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Педагогика и методика начального общего образования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  <w:lang w:val="tt-RU"/>
              </w:rPr>
            </w:pPr>
            <w:r w:rsidRPr="0023421A">
              <w:rPr>
                <w:sz w:val="20"/>
                <w:szCs w:val="20"/>
                <w:lang w:val="tt-RU"/>
              </w:rPr>
              <w:t>Грамота ОО 2006, 2010.</w:t>
            </w: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11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Гатауллина 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Айгуль 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Ильдаровна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07.09.1993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физики и химии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Казанский национальный исследовательский технологический университет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№101604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От 06.07.2015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Химическая технология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Химическая тхнология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Категории нет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  <w:lang w:val="tt-RU"/>
              </w:rPr>
            </w:pP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12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Сабирова Гуль-Шагидя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Харисовна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01.01.1971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 xml:space="preserve">биологии 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Казанский государственный педагогический университет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№0542276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От 29.03.2001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  <w:lang w:val="tt-RU"/>
              </w:rPr>
            </w:pP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13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Зиннатуллина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Лилия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Мустакимовна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12.07.1973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геграфии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Казанский (Приволжский) федеральный университет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№3789315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От 10.03.2015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  <w:lang w:val="tt-RU"/>
              </w:rPr>
            </w:pP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14</w:t>
            </w:r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Шоркина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Агния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Альбияновна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03.07.1971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Казанский государственный педагогический университет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№077041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От 29.04.1997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математики, информатики и вычислительной техники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Математика, информатика и вычислительная техника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  <w:lang w:val="tt-RU"/>
              </w:rPr>
            </w:pPr>
          </w:p>
        </w:tc>
      </w:tr>
      <w:tr w:rsidR="000A6A2F" w:rsidRPr="0023421A" w:rsidTr="0030618A">
        <w:tc>
          <w:tcPr>
            <w:tcW w:w="568" w:type="dxa"/>
          </w:tcPr>
          <w:p w:rsidR="000A6A2F" w:rsidRPr="0023421A" w:rsidRDefault="000A6A2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15</w:t>
            </w:r>
            <w:bookmarkStart w:id="0" w:name="_GoBack"/>
            <w:bookmarkEnd w:id="0"/>
          </w:p>
        </w:tc>
        <w:tc>
          <w:tcPr>
            <w:tcW w:w="185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Гиниятуллин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Фанис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Фагимович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20.09.1974</w:t>
            </w:r>
          </w:p>
        </w:tc>
        <w:tc>
          <w:tcPr>
            <w:tcW w:w="1275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170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КГПИ, ЭВ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№610329</w:t>
            </w:r>
          </w:p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От 28.06.1995</w:t>
            </w:r>
          </w:p>
        </w:tc>
        <w:tc>
          <w:tcPr>
            <w:tcW w:w="1134" w:type="dxa"/>
          </w:tcPr>
          <w:p w:rsidR="000A6A2F" w:rsidRPr="0023421A" w:rsidRDefault="000A6A2F" w:rsidP="008F7BEF">
            <w:pPr>
              <w:rPr>
                <w:sz w:val="20"/>
                <w:szCs w:val="20"/>
              </w:rPr>
            </w:pPr>
            <w:r w:rsidRPr="0023421A">
              <w:rPr>
                <w:sz w:val="20"/>
                <w:szCs w:val="20"/>
              </w:rPr>
              <w:t>Учитель биологии географии</w:t>
            </w:r>
          </w:p>
        </w:tc>
        <w:tc>
          <w:tcPr>
            <w:tcW w:w="1275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География -биология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0A6A2F" w:rsidRPr="0023421A" w:rsidRDefault="000A6A2F" w:rsidP="00983E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17" w:type="dxa"/>
          </w:tcPr>
          <w:p w:rsidR="000A6A2F" w:rsidRPr="0023421A" w:rsidRDefault="000A6A2F" w:rsidP="009120D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3421A">
              <w:rPr>
                <w:rFonts w:ascii="Times New Roman" w:hAnsi="Times New Roman"/>
                <w:sz w:val="20"/>
                <w:szCs w:val="20"/>
              </w:rPr>
              <w:t>Категории нет</w:t>
            </w:r>
          </w:p>
        </w:tc>
        <w:tc>
          <w:tcPr>
            <w:tcW w:w="2687" w:type="dxa"/>
          </w:tcPr>
          <w:p w:rsidR="000A6A2F" w:rsidRPr="0023421A" w:rsidRDefault="000A6A2F" w:rsidP="008F7BEF">
            <w:pPr>
              <w:rPr>
                <w:sz w:val="20"/>
                <w:szCs w:val="20"/>
                <w:lang w:val="tt-RU"/>
              </w:rPr>
            </w:pPr>
          </w:p>
        </w:tc>
      </w:tr>
    </w:tbl>
    <w:p w:rsidR="000A6A2F" w:rsidRPr="00AB36D2" w:rsidRDefault="000A6A2F">
      <w:pPr>
        <w:ind w:hanging="720"/>
        <w:rPr>
          <w:sz w:val="22"/>
          <w:szCs w:val="22"/>
        </w:rPr>
      </w:pPr>
    </w:p>
    <w:p w:rsidR="000A6A2F" w:rsidRDefault="000A6A2F">
      <w:pPr>
        <w:tabs>
          <w:tab w:val="left" w:pos="2060"/>
        </w:tabs>
        <w:rPr>
          <w:sz w:val="22"/>
          <w:szCs w:val="22"/>
        </w:rPr>
      </w:pPr>
    </w:p>
    <w:p w:rsidR="000A6A2F" w:rsidRDefault="000A6A2F" w:rsidP="009C382B">
      <w:pPr>
        <w:tabs>
          <w:tab w:val="left" w:pos="2060"/>
        </w:tabs>
        <w:rPr>
          <w:sz w:val="28"/>
          <w:szCs w:val="28"/>
        </w:rPr>
      </w:pPr>
    </w:p>
    <w:p w:rsidR="000A6A2F" w:rsidRPr="0023421A" w:rsidRDefault="000A6A2F" w:rsidP="0084414C">
      <w:pPr>
        <w:tabs>
          <w:tab w:val="left" w:pos="2060"/>
        </w:tabs>
        <w:jc w:val="center"/>
        <w:rPr>
          <w:sz w:val="22"/>
          <w:szCs w:val="22"/>
        </w:rPr>
      </w:pPr>
    </w:p>
    <w:p w:rsidR="000A6A2F" w:rsidRPr="0023421A" w:rsidRDefault="000A6A2F" w:rsidP="0084414C">
      <w:pPr>
        <w:tabs>
          <w:tab w:val="left" w:pos="2060"/>
        </w:tabs>
        <w:jc w:val="center"/>
        <w:rPr>
          <w:sz w:val="22"/>
          <w:szCs w:val="22"/>
        </w:rPr>
      </w:pPr>
      <w:r w:rsidRPr="0023421A">
        <w:rPr>
          <w:sz w:val="22"/>
          <w:szCs w:val="22"/>
        </w:rPr>
        <w:t>Директор школы:                              Музаффарова Р.З.</w:t>
      </w:r>
    </w:p>
    <w:p w:rsidR="000A6A2F" w:rsidRPr="00E27DC3" w:rsidRDefault="000A6A2F" w:rsidP="0084414C">
      <w:pPr>
        <w:tabs>
          <w:tab w:val="left" w:pos="2060"/>
        </w:tabs>
        <w:rPr>
          <w:sz w:val="28"/>
          <w:szCs w:val="28"/>
        </w:rPr>
      </w:pPr>
    </w:p>
    <w:sectPr w:rsidR="000A6A2F" w:rsidRPr="00E27DC3" w:rsidSect="00A45D95">
      <w:pgSz w:w="16838" w:h="11906" w:orient="landscape" w:code="9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570F"/>
    <w:rsid w:val="00001894"/>
    <w:rsid w:val="00017D0D"/>
    <w:rsid w:val="00047A03"/>
    <w:rsid w:val="00062821"/>
    <w:rsid w:val="0006292E"/>
    <w:rsid w:val="000745E0"/>
    <w:rsid w:val="000A6A2F"/>
    <w:rsid w:val="000B5FDB"/>
    <w:rsid w:val="000C5C99"/>
    <w:rsid w:val="000D5A89"/>
    <w:rsid w:val="000F36ED"/>
    <w:rsid w:val="001575C9"/>
    <w:rsid w:val="001909B9"/>
    <w:rsid w:val="00194C8C"/>
    <w:rsid w:val="001954E1"/>
    <w:rsid w:val="001B76D6"/>
    <w:rsid w:val="001F535F"/>
    <w:rsid w:val="001F6591"/>
    <w:rsid w:val="00215607"/>
    <w:rsid w:val="00215FE3"/>
    <w:rsid w:val="0022694C"/>
    <w:rsid w:val="0022797E"/>
    <w:rsid w:val="0023421A"/>
    <w:rsid w:val="0024052E"/>
    <w:rsid w:val="002573D3"/>
    <w:rsid w:val="00287A93"/>
    <w:rsid w:val="00292582"/>
    <w:rsid w:val="002955E5"/>
    <w:rsid w:val="002A356E"/>
    <w:rsid w:val="002A5685"/>
    <w:rsid w:val="002A6833"/>
    <w:rsid w:val="002B37CB"/>
    <w:rsid w:val="002C2985"/>
    <w:rsid w:val="002D5563"/>
    <w:rsid w:val="002F4E1E"/>
    <w:rsid w:val="002F61FE"/>
    <w:rsid w:val="0030047B"/>
    <w:rsid w:val="0030618A"/>
    <w:rsid w:val="003A1208"/>
    <w:rsid w:val="003C43B1"/>
    <w:rsid w:val="003E2B4B"/>
    <w:rsid w:val="00405D64"/>
    <w:rsid w:val="00435A7D"/>
    <w:rsid w:val="00437FA6"/>
    <w:rsid w:val="00481492"/>
    <w:rsid w:val="004921F4"/>
    <w:rsid w:val="00492567"/>
    <w:rsid w:val="004932ED"/>
    <w:rsid w:val="004A679C"/>
    <w:rsid w:val="004E3E18"/>
    <w:rsid w:val="004F3448"/>
    <w:rsid w:val="00500A6B"/>
    <w:rsid w:val="0050704B"/>
    <w:rsid w:val="005310E2"/>
    <w:rsid w:val="00533849"/>
    <w:rsid w:val="00582B22"/>
    <w:rsid w:val="005A2127"/>
    <w:rsid w:val="005D5981"/>
    <w:rsid w:val="005E3AA9"/>
    <w:rsid w:val="005F22A3"/>
    <w:rsid w:val="0061570F"/>
    <w:rsid w:val="006175E0"/>
    <w:rsid w:val="0067263C"/>
    <w:rsid w:val="006B12B8"/>
    <w:rsid w:val="006B7EB1"/>
    <w:rsid w:val="0070611E"/>
    <w:rsid w:val="007518CC"/>
    <w:rsid w:val="007645CB"/>
    <w:rsid w:val="00790EC8"/>
    <w:rsid w:val="00791A11"/>
    <w:rsid w:val="00797C03"/>
    <w:rsid w:val="007A013D"/>
    <w:rsid w:val="007C13E4"/>
    <w:rsid w:val="008005B1"/>
    <w:rsid w:val="0080071E"/>
    <w:rsid w:val="00804102"/>
    <w:rsid w:val="008120C4"/>
    <w:rsid w:val="00817150"/>
    <w:rsid w:val="00820463"/>
    <w:rsid w:val="00832F21"/>
    <w:rsid w:val="00833CFD"/>
    <w:rsid w:val="00835763"/>
    <w:rsid w:val="00837FED"/>
    <w:rsid w:val="0084414C"/>
    <w:rsid w:val="00846B5F"/>
    <w:rsid w:val="00846D8B"/>
    <w:rsid w:val="008711DB"/>
    <w:rsid w:val="00883289"/>
    <w:rsid w:val="008A3D14"/>
    <w:rsid w:val="008A4456"/>
    <w:rsid w:val="008A6734"/>
    <w:rsid w:val="008C563B"/>
    <w:rsid w:val="008C72C5"/>
    <w:rsid w:val="008F7BEF"/>
    <w:rsid w:val="00903470"/>
    <w:rsid w:val="009120D2"/>
    <w:rsid w:val="00926900"/>
    <w:rsid w:val="009419CD"/>
    <w:rsid w:val="00942BE6"/>
    <w:rsid w:val="00942FAF"/>
    <w:rsid w:val="00943965"/>
    <w:rsid w:val="00983E27"/>
    <w:rsid w:val="0098633B"/>
    <w:rsid w:val="00994F9C"/>
    <w:rsid w:val="009B4328"/>
    <w:rsid w:val="009C02D4"/>
    <w:rsid w:val="009C30E2"/>
    <w:rsid w:val="009C382B"/>
    <w:rsid w:val="009C6AE7"/>
    <w:rsid w:val="00A02119"/>
    <w:rsid w:val="00A0518E"/>
    <w:rsid w:val="00A45D95"/>
    <w:rsid w:val="00A4670D"/>
    <w:rsid w:val="00A80441"/>
    <w:rsid w:val="00A86EF3"/>
    <w:rsid w:val="00A94C34"/>
    <w:rsid w:val="00AB36D2"/>
    <w:rsid w:val="00AD1757"/>
    <w:rsid w:val="00AD695E"/>
    <w:rsid w:val="00B3190D"/>
    <w:rsid w:val="00B42F2F"/>
    <w:rsid w:val="00B45FDB"/>
    <w:rsid w:val="00B55058"/>
    <w:rsid w:val="00BB5A70"/>
    <w:rsid w:val="00BC1DFF"/>
    <w:rsid w:val="00BD4913"/>
    <w:rsid w:val="00BE54F0"/>
    <w:rsid w:val="00BF5C85"/>
    <w:rsid w:val="00C04A86"/>
    <w:rsid w:val="00C51DA9"/>
    <w:rsid w:val="00C55104"/>
    <w:rsid w:val="00C84227"/>
    <w:rsid w:val="00CA62F4"/>
    <w:rsid w:val="00CE126A"/>
    <w:rsid w:val="00D2185D"/>
    <w:rsid w:val="00D465C0"/>
    <w:rsid w:val="00D51280"/>
    <w:rsid w:val="00D53389"/>
    <w:rsid w:val="00D92EDA"/>
    <w:rsid w:val="00D94770"/>
    <w:rsid w:val="00DA0E54"/>
    <w:rsid w:val="00DA4C6F"/>
    <w:rsid w:val="00DB02F8"/>
    <w:rsid w:val="00DB2108"/>
    <w:rsid w:val="00DC287B"/>
    <w:rsid w:val="00DC6E27"/>
    <w:rsid w:val="00E115F7"/>
    <w:rsid w:val="00E13516"/>
    <w:rsid w:val="00E27DC3"/>
    <w:rsid w:val="00E36B76"/>
    <w:rsid w:val="00E56A34"/>
    <w:rsid w:val="00E574ED"/>
    <w:rsid w:val="00E67CE3"/>
    <w:rsid w:val="00EA02D3"/>
    <w:rsid w:val="00EA2ECA"/>
    <w:rsid w:val="00EA7F21"/>
    <w:rsid w:val="00EC32CF"/>
    <w:rsid w:val="00F30A17"/>
    <w:rsid w:val="00F371DB"/>
    <w:rsid w:val="00F45FD4"/>
    <w:rsid w:val="00FC5214"/>
    <w:rsid w:val="00FD1D38"/>
    <w:rsid w:val="00FF771F"/>
    <w:rsid w:val="00FF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11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0611E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0611E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0611E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0611E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7EB1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B7EB1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B7EB1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B7EB1"/>
    <w:rPr>
      <w:rFonts w:ascii="Calibri" w:hAnsi="Calibri" w:cs="Times New Roman"/>
      <w:b/>
      <w:sz w:val="28"/>
    </w:rPr>
  </w:style>
  <w:style w:type="paragraph" w:styleId="NoSpacing">
    <w:name w:val="No Spacing"/>
    <w:uiPriority w:val="99"/>
    <w:qFormat/>
    <w:rsid w:val="008C563B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783</Words>
  <Characters>4468</Characters>
  <Application>Microsoft Office Outlook</Application>
  <DocSecurity>0</DocSecurity>
  <Lines>0</Lines>
  <Paragraphs>0</Paragraphs>
  <ScaleCrop>false</ScaleCrop>
  <Company>RME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УЧИТЕЛЕЙ МУРАТОВСКОЙ СРЕДНЕЙ ОБЩЕОБРАЗОВАТЕЛЬНОЙ ШКОЛЫ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Рушания</cp:lastModifiedBy>
  <cp:revision>2</cp:revision>
  <cp:lastPrinted>2019-09-05T08:04:00Z</cp:lastPrinted>
  <dcterms:created xsi:type="dcterms:W3CDTF">2019-09-09T10:09:00Z</dcterms:created>
  <dcterms:modified xsi:type="dcterms:W3CDTF">2019-09-09T10:09:00Z</dcterms:modified>
</cp:coreProperties>
</file>